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7E9C42" w14:textId="05FC39D4" w:rsidR="008B29AC" w:rsidRDefault="00E93518">
      <w:bookmarkStart w:id="0" w:name="_GoBack"/>
      <w:bookmarkEnd w:id="0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76EBED" wp14:editId="039133D2">
                <wp:simplePos x="0" y="0"/>
                <wp:positionH relativeFrom="page">
                  <wp:posOffset>2800350</wp:posOffset>
                </wp:positionH>
                <wp:positionV relativeFrom="page">
                  <wp:posOffset>1089025</wp:posOffset>
                </wp:positionV>
                <wp:extent cx="1054100" cy="311150"/>
                <wp:effectExtent l="0" t="0" r="0" b="0"/>
                <wp:wrapThrough wrapText="bothSides">
                  <wp:wrapPolygon edited="0">
                    <wp:start x="520" y="0"/>
                    <wp:lineTo x="520" y="19396"/>
                    <wp:lineTo x="20299" y="19396"/>
                    <wp:lineTo x="20299" y="0"/>
                    <wp:lineTo x="520" y="0"/>
                  </wp:wrapPolygon>
                </wp:wrapThrough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8551E" w14:textId="12074BC5" w:rsidR="00E93518" w:rsidRDefault="00E93518">
                            <w:r>
                              <w:t>Bis zu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6" o:spid="_x0000_s1026" type="#_x0000_t202" style="position:absolute;margin-left:220.5pt;margin-top:85.75pt;width:83pt;height:24.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" mv:complextextbox="1" filled="f" stroked="f">
                <v:textbox>
                  <w:txbxContent>
                    <w:p w14:paraId="5868551E" w14:textId="12074BC5" w:rsidR="00E93518" w:rsidRDefault="00E93518">
                      <w:r>
                        <w:t>Bis zu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EC4308" wp14:editId="38432939">
                <wp:simplePos x="0" y="0"/>
                <wp:positionH relativeFrom="page">
                  <wp:posOffset>5984875</wp:posOffset>
                </wp:positionH>
                <wp:positionV relativeFrom="page">
                  <wp:posOffset>3492500</wp:posOffset>
                </wp:positionV>
                <wp:extent cx="2025650" cy="349250"/>
                <wp:effectExtent l="0" t="0" r="0" b="6350"/>
                <wp:wrapThrough wrapText="bothSides">
                  <wp:wrapPolygon edited="0">
                    <wp:start x="271" y="0"/>
                    <wp:lineTo x="271" y="20422"/>
                    <wp:lineTo x="21126" y="20422"/>
                    <wp:lineTo x="21126" y="0"/>
                    <wp:lineTo x="271" y="0"/>
                  </wp:wrapPolygon>
                </wp:wrapThrough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65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A003B" w14:textId="774C6548" w:rsidR="00E93518" w:rsidRDefault="00E93518">
                            <w:r>
                              <w:t>Nachlass!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8" o:spid="_x0000_s1027" type="#_x0000_t202" style="position:absolute;margin-left:471.25pt;margin-top:275pt;width:159.5pt;height:27.5pt;z-index:2516848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7xjdMCAAAf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" mv:complextextbox="1" filled="f" stroked="f">
                <v:textbox>
                  <w:txbxContent>
                    <w:p w14:paraId="4F6A003B" w14:textId="774C6548" w:rsidR="00E93518" w:rsidRDefault="00E93518">
                      <w:r>
                        <w:t>Nachlass!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9508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E1D51E" wp14:editId="74C4309E">
                <wp:simplePos x="0" y="0"/>
                <wp:positionH relativeFrom="page">
                  <wp:posOffset>452120</wp:posOffset>
                </wp:positionH>
                <wp:positionV relativeFrom="page">
                  <wp:posOffset>5211445</wp:posOffset>
                </wp:positionV>
                <wp:extent cx="6657975" cy="1050925"/>
                <wp:effectExtent l="0" t="0" r="0" b="15875"/>
                <wp:wrapThrough wrapText="bothSides">
                  <wp:wrapPolygon edited="0">
                    <wp:start x="82" y="0"/>
                    <wp:lineTo x="82" y="21404"/>
                    <wp:lineTo x="21425" y="21404"/>
                    <wp:lineTo x="21425" y="0"/>
                    <wp:lineTo x="82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105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010EA" w14:textId="77777777" w:rsidR="008B29AC" w:rsidRDefault="00A84DE4">
                            <w:pPr>
                              <w:pStyle w:val="Titel"/>
                            </w:pPr>
                            <w:r>
                              <w:rPr>
                                <w:sz w:val="96"/>
                              </w:rPr>
                              <w:t>Winter-A</w:t>
                            </w:r>
                            <w:r w:rsidR="00AC0335" w:rsidRPr="00460364">
                              <w:rPr>
                                <w:sz w:val="96"/>
                              </w:rPr>
                              <w:t>ngebote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5.6pt;margin-top:410.35pt;width:524.25pt;height:82.75pt;z-index:2516633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" filled="f" stroked="f">
                <v:stroke o:forcedash="t"/>
                <v:textbox inset=",,,0">
                  <w:txbxContent>
                    <w:p w14:paraId="7C3010EA" w14:textId="77777777" w:rsidR="008B29AC" w:rsidRDefault="00A84DE4">
                      <w:pPr>
                        <w:pStyle w:val="Titel"/>
                      </w:pPr>
                      <w:r>
                        <w:rPr>
                          <w:sz w:val="96"/>
                        </w:rPr>
                        <w:t>Winter-A</w:t>
                      </w:r>
                      <w:r w:rsidR="00AC0335" w:rsidRPr="00460364">
                        <w:rPr>
                          <w:sz w:val="96"/>
                        </w:rPr>
                        <w:t>ngebote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9508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39B456" wp14:editId="183211B9">
                <wp:simplePos x="0" y="0"/>
                <wp:positionH relativeFrom="page">
                  <wp:posOffset>462915</wp:posOffset>
                </wp:positionH>
                <wp:positionV relativeFrom="page">
                  <wp:posOffset>10299700</wp:posOffset>
                </wp:positionV>
                <wp:extent cx="2661285" cy="330200"/>
                <wp:effectExtent l="0" t="0" r="0" b="0"/>
                <wp:wrapThrough wrapText="bothSides">
                  <wp:wrapPolygon edited="0">
                    <wp:start x="206" y="0"/>
                    <wp:lineTo x="206" y="19938"/>
                    <wp:lineTo x="21234" y="19938"/>
                    <wp:lineTo x="21234" y="0"/>
                    <wp:lineTo x="206" y="0"/>
                  </wp:wrapPolygon>
                </wp:wrapThrough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28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09FDE" w14:textId="736C6804" w:rsidR="00C95082" w:rsidRPr="00C95082" w:rsidRDefault="00C950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95082">
                              <w:rPr>
                                <w:sz w:val="16"/>
                                <w:szCs w:val="16"/>
                              </w:rPr>
                              <w:t>Bild Tony Hegewald, pixelio.de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29" type="#_x0000_t202" style="position:absolute;margin-left:36.45pt;margin-top:811pt;width:209.55pt;height:26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" mv:complextextbox="1" filled="f" stroked="f">
                <v:textbox>
                  <w:txbxContent>
                    <w:p w14:paraId="60509FDE" w14:textId="736C6804" w:rsidR="00C95082" w:rsidRPr="00C95082" w:rsidRDefault="00C95082">
                      <w:pPr>
                        <w:rPr>
                          <w:sz w:val="16"/>
                          <w:szCs w:val="16"/>
                        </w:rPr>
                      </w:pPr>
                      <w:r w:rsidRPr="00C95082">
                        <w:rPr>
                          <w:sz w:val="16"/>
                          <w:szCs w:val="16"/>
                        </w:rPr>
                        <w:t>Bild Tony Hegewald, pixelio.de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84DE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7CA362" wp14:editId="3097CA26">
                <wp:simplePos x="0" y="0"/>
                <wp:positionH relativeFrom="page">
                  <wp:posOffset>457200</wp:posOffset>
                </wp:positionH>
                <wp:positionV relativeFrom="page">
                  <wp:posOffset>3966210</wp:posOffset>
                </wp:positionV>
                <wp:extent cx="6647180" cy="3282315"/>
                <wp:effectExtent l="0" t="0" r="7620" b="0"/>
                <wp:wrapThrough wrapText="bothSides">
                  <wp:wrapPolygon edited="0">
                    <wp:start x="0" y="0"/>
                    <wp:lineTo x="0" y="21395"/>
                    <wp:lineTo x="21542" y="21395"/>
                    <wp:lineTo x="21542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7180" cy="328231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100000">
                              <a:srgbClr val="FFFFFF"/>
                            </a:gs>
                            <a:gs pos="14000">
                              <a:schemeClr val="accent1"/>
                            </a:gs>
                            <a:gs pos="76000">
                              <a:schemeClr val="accent1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6pt;margin-top:312.3pt;width:523.4pt;height:258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" fillcolor="white [3212]" stroked="f" strokeweight="2pt">
                <v:fill rotate="t" colors="0 white;9175f #be1e2d;49807f #be1e2d;1 white" type="gradient">
                  <o:fill v:ext="view" type="gradientUnscaled"/>
                </v:fill>
                <w10:wrap type="through" anchorx="page" anchory="page"/>
              </v:rect>
            </w:pict>
          </mc:Fallback>
        </mc:AlternateContent>
      </w:r>
      <w:r w:rsidR="00A84DE4">
        <w:rPr>
          <w:noProof/>
          <w:lang w:eastAsia="de-DE"/>
        </w:rPr>
        <w:drawing>
          <wp:anchor distT="0" distB="0" distL="114300" distR="114300" simplePos="0" relativeHeight="251657216" behindDoc="0" locked="0" layoutInCell="1" allowOverlap="1" wp14:anchorId="727A5C57" wp14:editId="5B356300">
            <wp:simplePos x="0" y="0"/>
            <wp:positionH relativeFrom="page">
              <wp:posOffset>462915</wp:posOffset>
            </wp:positionH>
            <wp:positionV relativeFrom="page">
              <wp:posOffset>642620</wp:posOffset>
            </wp:positionV>
            <wp:extent cx="6647180" cy="3323590"/>
            <wp:effectExtent l="0" t="0" r="7620" b="3810"/>
            <wp:wrapThrough wrapText="bothSides">
              <wp:wrapPolygon edited="0">
                <wp:start x="0" y="0"/>
                <wp:lineTo x="0" y="21460"/>
                <wp:lineTo x="21542" y="21460"/>
                <wp:lineTo x="21542" y="0"/>
                <wp:lineTo x="0" y="0"/>
              </wp:wrapPolygon>
            </wp:wrapThrough>
            <wp:docPr id="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32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335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A23D855" wp14:editId="3C2F0CD8">
                <wp:simplePos x="0" y="0"/>
                <wp:positionH relativeFrom="column">
                  <wp:posOffset>0</wp:posOffset>
                </wp:positionH>
                <wp:positionV relativeFrom="margin">
                  <wp:posOffset>9279890</wp:posOffset>
                </wp:positionV>
                <wp:extent cx="6647180" cy="320040"/>
                <wp:effectExtent l="0" t="0" r="1270" b="3810"/>
                <wp:wrapThrough wrapText="bothSides">
                  <wp:wrapPolygon edited="0">
                    <wp:start x="0" y="0"/>
                    <wp:lineTo x="0" y="20571"/>
                    <wp:lineTo x="21542" y="20571"/>
                    <wp:lineTo x="21542" y="0"/>
                    <wp:lineTo x="0" y="0"/>
                  </wp:wrapPolygon>
                </wp:wrapThrough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180" cy="320040"/>
                          <a:chOff x="0" y="0"/>
                          <a:chExt cx="6647180" cy="32004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6647180" cy="32004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38100" y="28575"/>
                            <a:ext cx="34290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351175" w14:textId="77777777" w:rsidR="008B29AC" w:rsidRDefault="00AC0335">
                              <w:pPr>
                                <w:pStyle w:val="ContactDetails"/>
                              </w:pPr>
                              <w:r>
                                <w:t>[Straße/Hausnummer]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3286125" y="28575"/>
                            <a:ext cx="18288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BF38FB" w14:textId="77777777" w:rsidR="008B29AC" w:rsidRDefault="00AC0335">
                              <w:pPr>
                                <w:pStyle w:val="ContactDetails"/>
                              </w:pPr>
                              <w:r>
                                <w:t>[Uhrzeiten]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5267325" y="28575"/>
                            <a:ext cx="13716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87BF57" w14:textId="77777777" w:rsidR="008B29AC" w:rsidRDefault="00AC0335">
                              <w:pPr>
                                <w:pStyle w:val="ContactDetails"/>
                                <w:jc w:val="right"/>
                              </w:pPr>
                              <w:r>
                                <w:t xml:space="preserve">(xxx) </w:t>
                              </w:r>
                              <w:proofErr w:type="spellStart"/>
                              <w:r>
                                <w:t>yyy-yyyy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traight Connector 15"/>
                        <wps:cNvCnPr/>
                        <wps:spPr>
                          <a:xfrm>
                            <a:off x="5181600" y="66675"/>
                            <a:ext cx="0" cy="18288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7" o:spid="_x0000_s1030" style="position:absolute;margin-left:0;margin-top:730.7pt;width:523.4pt;height:25.2pt;z-index:251680768;mso-position-vertical-relative:margin;mso-width-relative:margin" coordsize="6647180,3200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">
                <v:rect id="Rectangle 3" o:spid="_x0000_s1031" style="position:absolute;width:6647180;height:3200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09NwwwAA&#10;ANoAAAAPAAAAZHJzL2Rvd25yZXYueG1sRI9BawIxFITvgv8hPKE3zdqiyGqUWqj02KqUentsnpul&#10;m5ewybprf70pCB6HmfmGWW16W4sLNaFyrGA6yUAQF05XXCo4Ht7HCxAhImusHZOCKwXYrIeDFeba&#10;dfxFl30sRYJwyFGBidHnUobCkMUwcZ44eWfXWIxJNqXUDXYJbmv5nGVzabHitGDQ05uh4nffWgV+&#10;d/w8nc3Wd/Pr92zXl+3PX9Uq9TTqX5cgIvXxEb63P7SCF/i/km6AX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09NwwwAAANoAAAAPAAAAAAAAAAAAAAAAAJcCAABkcnMvZG93&#10;bnJldi54bWxQSwUGAAAAAAQABAD1AAAAhwMAAAAA&#10;" fillcolor="#be1e2d [3204]" stroked="f" strokeweight="2pt"/>
                <v:shape id="Text Box 11" o:spid="_x0000_s1032" type="#_x0000_t202" style="position:absolute;left:38100;top:28575;width:3429000;height:2743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v3/kwQAA&#10;ANsAAAAPAAAAZHJzL2Rvd25yZXYueG1sRE9Na8JAEL0L/Q/LFHozGz2UmmYVKQgt9GIU7HGane4G&#10;s7MhuzVpfr1bELzN431OuRldKy7Uh8azgkWWgyCuvW7YKDgedvMXECEia2w9k4I/CrBZP8xKLLQf&#10;eE+XKhqRQjgUqMDG2BVShtqSw5D5jjhxP753GBPsjdQ9DinctXKZ58/SYcOpwWJHb5bqc/XrFIxf&#10;33K1cnaYPvTnaTfVZqmDUerpcdy+gog0xrv45n7Xaf4C/n9JB8j1F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79/5MEAAADbAAAADwAAAAAAAAAAAAAAAACXAgAAZHJzL2Rvd25y&#10;ZXYueG1sUEsFBgAAAAAEAAQA9QAAAIUDAAAAAA==&#10;" filled="f" stroked="f">
                  <v:stroke o:forcedash="t"/>
                  <v:textbox inset=",0,,0">
                    <w:txbxContent>
                      <w:p w14:paraId="26351175" w14:textId="77777777" w:rsidR="008B29AC" w:rsidRDefault="00AC0335">
                        <w:pPr>
                          <w:pStyle w:val="ContactDetails"/>
                        </w:pPr>
                        <w:r>
                          <w:t>[Straße/Hausnummer]</w:t>
                        </w:r>
                      </w:p>
                    </w:txbxContent>
                  </v:textbox>
                </v:shape>
                <v:shape id="Text Box 12" o:spid="_x0000_s1033" type="#_x0000_t202" style="position:absolute;left:3286125;top:28575;width:1828800;height:2743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beGTwQAA&#10;ANsAAAAPAAAAZHJzL2Rvd25yZXYueG1sRE/JasMwEL0H+g9iCr3Fcn0ojRvFlIKhhV6yQHKcWhPJ&#10;xBoZS43dfH1UCOQ2j7fOsppcJ840hNazgucsB0HceN2yUbDb1vNXECEia+w8k4I/ClCtHmZLLLUf&#10;eU3nTTQihXAoUYGNsS+lDI0lhyHzPXHijn5wGBMcjNQDjincdbLI8xfpsOXUYLGnD0vNafPrFEyH&#10;H7lYODtevvT3vr40ptDBKPX0OL2/gYg0xbv45v7UaX4B/7+kA+TqC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23hk8EAAADbAAAADwAAAAAAAAAAAAAAAACXAgAAZHJzL2Rvd25y&#10;ZXYueG1sUEsFBgAAAAAEAAQA9QAAAIUDAAAAAA==&#10;" filled="f" stroked="f">
                  <v:stroke o:forcedash="t"/>
                  <v:textbox inset=",0,,0">
                    <w:txbxContent>
                      <w:p w14:paraId="50BF38FB" w14:textId="77777777" w:rsidR="008B29AC" w:rsidRDefault="00AC0335">
                        <w:pPr>
                          <w:pStyle w:val="ContactDetails"/>
                        </w:pPr>
                        <w:r>
                          <w:t>[Uhrzeiten]</w:t>
                        </w:r>
                      </w:p>
                    </w:txbxContent>
                  </v:textbox>
                </v:shape>
                <v:shape id="Text Box 13" o:spid="_x0000_s1034" type="#_x0000_t202" style="position:absolute;left:5267325;top:28575;width:1371600;height:2743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IUQIwAAA&#10;ANsAAAAPAAAAZHJzL2Rvd25yZXYueG1sRE9NawIxEL0X/A9hhN5qVgtSV6OIILTgpVbQ47gZk8XN&#10;ZNlEd/XXN4LgbR7vc2aLzlXiSk0oPSsYDjIQxIXXJRsFu7/1xxeIEJE1Vp5JwY0CLOa9txnm2rf8&#10;S9dtNCKFcMhRgY2xzqUMhSWHYeBr4sSdfOMwJtgYqRtsU7ir5CjLxtJhyanBYk0rS8V5e3EKusNR&#10;TibOtvcfvdmv74UZ6WCUeu93yymISF18iZ/ub53mf8Ljl3SAnP8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MIUQIwAAAANsAAAAPAAAAAAAAAAAAAAAAAJcCAABkcnMvZG93bnJl&#10;di54bWxQSwUGAAAAAAQABAD1AAAAhAMAAAAA&#10;" filled="f" stroked="f">
                  <v:stroke o:forcedash="t"/>
                  <v:textbox inset=",0,,0">
                    <w:txbxContent>
                      <w:p w14:paraId="5587BF57" w14:textId="77777777" w:rsidR="008B29AC" w:rsidRDefault="00AC0335">
                        <w:pPr>
                          <w:pStyle w:val="ContactDetails"/>
                          <w:jc w:val="right"/>
                        </w:pPr>
                        <w:r>
                          <w:t xml:space="preserve">(xxx) </w:t>
                        </w:r>
                        <w:proofErr w:type="spellStart"/>
                        <w:r>
                          <w:t>yyy-yyyy</w:t>
                        </w:r>
                        <w:proofErr w:type="spellEnd"/>
                      </w:p>
                    </w:txbxContent>
                  </v:textbox>
                </v:shape>
                <v:line id="Straight Connector 15" o:spid="_x0000_s1035" style="position:absolute;visibility:visible;mso-wrap-style:square" from="5181600,66675" to="5181600,2495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BYvS8IAAADbAAAADwAAAGRycy9kb3ducmV2LnhtbERPTWvCQBC9F/wPyxS86aaCtUTXEAKC&#10;6MXaXnobdsckmp2N2TXG/vpuodDbPN7nrLLBNqKnzteOFbxMExDE2pmaSwWfH5vJGwgfkA02jknB&#10;gzxk69HTClPj7vxO/TGUIoawT1FBFUKbSul1RRb91LXEkTu5zmKIsCul6fAew20jZ0nyKi3WHBsq&#10;bKmoSF+ON6tgdxjyokTd8EF+F/pxXnz1171S4+chX4IINIR/8Z97a+L8Ofz+Eg+Q6x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sBYvS8IAAADbAAAADwAAAAAAAAAAAAAA&#10;AAChAgAAZHJzL2Rvd25yZXYueG1sUEsFBgAAAAAEAAQA+QAAAJADAAAAAA==&#10;" strokecolor="white"/>
                <w10:wrap type="through" anchory="margin"/>
              </v:group>
            </w:pict>
          </mc:Fallback>
        </mc:AlternateContent>
      </w:r>
      <w:r w:rsidR="00AC033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0C9DBF" wp14:editId="230C9C14">
                <wp:simplePos x="0" y="0"/>
                <wp:positionH relativeFrom="column">
                  <wp:posOffset>676602</wp:posOffset>
                </wp:positionH>
                <wp:positionV relativeFrom="paragraph">
                  <wp:posOffset>6810375</wp:posOffset>
                </wp:positionV>
                <wp:extent cx="5489018" cy="443660"/>
                <wp:effectExtent l="0" t="0" r="0" b="13970"/>
                <wp:wrapThrough wrapText="bothSides">
                  <wp:wrapPolygon edited="0">
                    <wp:start x="150" y="0"/>
                    <wp:lineTo x="150" y="21352"/>
                    <wp:lineTo x="21365" y="21352"/>
                    <wp:lineTo x="21365" y="0"/>
                    <wp:lineTo x="150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9018" cy="44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4D8C4" w14:textId="77777777" w:rsidR="008B29AC" w:rsidRDefault="00AC0335">
                            <w:pPr>
                              <w:pStyle w:val="berschrift2"/>
                            </w:pPr>
                            <w:r>
                              <w:t>[Datum]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6" type="#_x0000_t202" style="position:absolute;margin-left:53.3pt;margin-top:536.25pt;width:432.2pt;height:34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" filled="f" stroked="f">
                <v:stroke o:forcedash="t"/>
                <v:textbox inset=",,,0">
                  <w:txbxContent>
                    <w:p w14:paraId="2E44D8C4" w14:textId="77777777" w:rsidR="008B29AC" w:rsidRDefault="00AC0335">
                      <w:pPr>
                        <w:pStyle w:val="berschrift2"/>
                      </w:pPr>
                      <w:r>
                        <w:t>[Datum]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C033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CC7020" wp14:editId="7EF652B0">
                <wp:simplePos x="0" y="0"/>
                <wp:positionH relativeFrom="column">
                  <wp:posOffset>676602</wp:posOffset>
                </wp:positionH>
                <wp:positionV relativeFrom="paragraph">
                  <wp:posOffset>7285725</wp:posOffset>
                </wp:positionV>
                <wp:extent cx="5489018" cy="443660"/>
                <wp:effectExtent l="0" t="0" r="0" b="13970"/>
                <wp:wrapThrough wrapText="bothSides">
                  <wp:wrapPolygon edited="0">
                    <wp:start x="150" y="0"/>
                    <wp:lineTo x="150" y="21352"/>
                    <wp:lineTo x="21365" y="21352"/>
                    <wp:lineTo x="21365" y="0"/>
                    <wp:lineTo x="15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9018" cy="44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A483C" w14:textId="77777777" w:rsidR="008B29AC" w:rsidRDefault="00AC0335">
                            <w:pPr>
                              <w:pStyle w:val="Blocktext"/>
                            </w:pPr>
                            <w:r>
                              <w:t>Morbi quis ipsum in ipsum elementum elementum ac id nibh. Nulla facilisi. Cras porta velit sed ipsum fringilla consequat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7" type="#_x0000_t202" style="position:absolute;margin-left:53.3pt;margin-top:573.7pt;width:432.2pt;height:34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" mv:complextextbox="1" filled="f" stroked="f">
                <v:stroke o:forcedash="t"/>
                <v:textbox inset=",,,0">
                  <w:txbxContent>
                    <w:p w14:paraId="0A4A483C" w14:textId="77777777" w:rsidR="008B29AC" w:rsidRDefault="00AC0335">
                      <w:pPr>
                        <w:pStyle w:val="Blocktext"/>
                      </w:pPr>
                      <w:r>
                        <w:t>Morbi quis ipsum in ipsum elementum elementum ac id nibh. Nulla facilisi. Cras porta velit sed ipsum fringilla consequat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C033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CF2CB0" wp14:editId="08F2346E">
                <wp:simplePos x="0" y="0"/>
                <wp:positionH relativeFrom="column">
                  <wp:posOffset>-9525</wp:posOffset>
                </wp:positionH>
                <wp:positionV relativeFrom="paragraph">
                  <wp:posOffset>7979735</wp:posOffset>
                </wp:positionV>
                <wp:extent cx="6657975" cy="507040"/>
                <wp:effectExtent l="0" t="0" r="9525" b="7620"/>
                <wp:wrapThrough wrapText="bothSides">
                  <wp:wrapPolygon edited="0">
                    <wp:start x="0" y="0"/>
                    <wp:lineTo x="0" y="21113"/>
                    <wp:lineTo x="21569" y="21113"/>
                    <wp:lineTo x="21569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50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4210E" w14:textId="77777777" w:rsidR="008B29AC" w:rsidRDefault="00AC0335">
                            <w:pPr>
                              <w:pStyle w:val="berschrift1"/>
                            </w:pPr>
                            <w:r>
                              <w:t>Name des Geschäfts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8" type="#_x0000_t202" style="position:absolute;margin-left:-.7pt;margin-top:628.35pt;width:524.25pt;height:39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" filled="f" stroked="f">
                <v:stroke o:forcedash="t"/>
                <v:textbox inset="0,0,0,0">
                  <w:txbxContent>
                    <w:p w14:paraId="50C4210E" w14:textId="77777777" w:rsidR="008B29AC" w:rsidRDefault="00AC0335">
                      <w:pPr>
                        <w:pStyle w:val="berschrift1"/>
                      </w:pPr>
                      <w:r>
                        <w:t>Name des Geschäfts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C033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D2274B" wp14:editId="6F3A3F16">
                <wp:simplePos x="0" y="0"/>
                <wp:positionH relativeFrom="page">
                  <wp:posOffset>2222500</wp:posOffset>
                </wp:positionH>
                <wp:positionV relativeFrom="page">
                  <wp:posOffset>8483600</wp:posOffset>
                </wp:positionV>
                <wp:extent cx="1651000" cy="279400"/>
                <wp:effectExtent l="0" t="0" r="0" b="0"/>
                <wp:wrapThrough wrapText="bothSides">
                  <wp:wrapPolygon edited="0">
                    <wp:start x="0" y="0"/>
                    <wp:lineTo x="0" y="19636"/>
                    <wp:lineTo x="21268" y="19636"/>
                    <wp:lineTo x="21268" y="0"/>
                    <wp:lineTo x="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87C18" w14:textId="77777777" w:rsidR="008B29AC" w:rsidRDefault="00AC0335">
                            <w:pPr>
                              <w:pStyle w:val="berschrift3"/>
                            </w:pPr>
                            <w:r>
                              <w:t>nur bei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9" type="#_x0000_t202" style="position:absolute;margin-left:175pt;margin-top:668pt;width:130pt;height:22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" filled="f" stroked="f">
                <v:stroke o:forcedash="t"/>
                <v:textbox inset="0,0,0,0">
                  <w:txbxContent>
                    <w:p w14:paraId="1D087C18" w14:textId="77777777" w:rsidR="008B29AC" w:rsidRDefault="00AC0335">
                      <w:pPr>
                        <w:pStyle w:val="berschrift3"/>
                      </w:pPr>
                      <w:r>
                        <w:t>nur bei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8B29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5F7053" w14:textId="77777777" w:rsidR="00756C4A" w:rsidRDefault="00756C4A" w:rsidP="004308F5">
      <w:r>
        <w:separator/>
      </w:r>
    </w:p>
  </w:endnote>
  <w:endnote w:type="continuationSeparator" w:id="0">
    <w:p w14:paraId="20686C90" w14:textId="77777777" w:rsidR="00756C4A" w:rsidRDefault="00756C4A" w:rsidP="00430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ヒラギノ丸ゴ Pro W4">
    <w:charset w:val="4E"/>
    <w:family w:val="auto"/>
    <w:pitch w:val="variable"/>
    <w:sig w:usb0="E00002FF" w:usb1="7AC7FFFF" w:usb2="00000012" w:usb3="00000000" w:csb0="0002000D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E15D3D" w14:textId="77777777" w:rsidR="00BF6B90" w:rsidRDefault="00756C4A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740091" w14:textId="77777777" w:rsidR="00BF6B90" w:rsidRDefault="00756C4A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1AFA1F" w14:textId="77777777" w:rsidR="00BF6B90" w:rsidRDefault="00756C4A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6C5D90" w14:textId="77777777" w:rsidR="00756C4A" w:rsidRDefault="00756C4A" w:rsidP="004308F5">
      <w:r>
        <w:separator/>
      </w:r>
    </w:p>
  </w:footnote>
  <w:footnote w:type="continuationSeparator" w:id="0">
    <w:p w14:paraId="09D85C32" w14:textId="77777777" w:rsidR="00756C4A" w:rsidRDefault="00756C4A" w:rsidP="004308F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8B3E7F" w14:textId="77777777" w:rsidR="00BF6B90" w:rsidRDefault="00756C4A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B3C312" w14:textId="77777777" w:rsidR="00BF6B90" w:rsidRDefault="00756C4A">
    <w:pPr>
      <w:pStyle w:val="Kopfzeil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F2A426" w14:textId="77777777" w:rsidR="00BF6B90" w:rsidRDefault="00756C4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694361"/>
    <w:rsid w:val="00460364"/>
    <w:rsid w:val="00664CC6"/>
    <w:rsid w:val="00694361"/>
    <w:rsid w:val="00756C4A"/>
    <w:rsid w:val="007860BA"/>
    <w:rsid w:val="008444A9"/>
    <w:rsid w:val="008B29AC"/>
    <w:rsid w:val="00A84DE4"/>
    <w:rsid w:val="00AC0335"/>
    <w:rsid w:val="00C62CCB"/>
    <w:rsid w:val="00C95082"/>
    <w:rsid w:val="00E93518"/>
    <w:rsid w:val="00F44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26D61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color w:val="262626" w:themeColor="text1" w:themeTint="D9"/>
      <w:sz w:val="22"/>
    </w:rPr>
  </w:style>
  <w:style w:type="paragraph" w:styleId="berschrift1">
    <w:name w:val="heading 1"/>
    <w:basedOn w:val="Standard"/>
    <w:link w:val="berschrift1Zeichen"/>
    <w:uiPriority w:val="9"/>
    <w:qFormat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link w:val="TitelZeichen"/>
    <w:uiPriority w:val="9"/>
    <w:qFormat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elZeichen">
    <w:name w:val="Titel Zeichen"/>
    <w:basedOn w:val="Absatzstandardschriftart"/>
    <w:link w:val="Titel"/>
    <w:uiPriority w:val="9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Untertitel">
    <w:name w:val="Subtitle"/>
    <w:basedOn w:val="Standard"/>
    <w:link w:val="UntertitelZeichen"/>
    <w:uiPriority w:val="9"/>
    <w:qFormat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UntertitelZeichen">
    <w:name w:val="Untertitel Zeichen"/>
    <w:basedOn w:val="Absatzstandardschriftart"/>
    <w:link w:val="Untertitel"/>
    <w:uiPriority w:val="9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berschrift2Zeichen">
    <w:name w:val="Überschrift 2 Zeichen"/>
    <w:basedOn w:val="Absatzstandardschriftart"/>
    <w:link w:val="berschrift2"/>
    <w:uiPriority w:val="9"/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character" w:customStyle="1" w:styleId="berschrift3Zeichen">
    <w:name w:val="Überschrift 3 Zeichen"/>
    <w:basedOn w:val="Absatzstandardschriftart"/>
    <w:link w:val="berschrift3"/>
    <w:uiPriority w:val="9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Standard"/>
    <w:uiPriority w:val="9"/>
    <w:unhideWhenUsed/>
    <w:qFormat/>
    <w:pPr>
      <w:jc w:val="center"/>
    </w:pPr>
    <w:rPr>
      <w:iCs/>
      <w:color w:val="auto"/>
    </w:rPr>
  </w:style>
  <w:style w:type="character" w:customStyle="1" w:styleId="berschrift1Zeichen">
    <w:name w:val="Überschrift 1 Zeichen"/>
    <w:basedOn w:val="Absatzstandardschriftart"/>
    <w:link w:val="berschrift1"/>
    <w:uiPriority w:val="9"/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customStyle="1" w:styleId="ContactDetails">
    <w:name w:val="Contact Details"/>
    <w:basedOn w:val="Standard"/>
    <w:uiPriority w:val="9"/>
    <w:qFormat/>
    <w:rPr>
      <w:b/>
      <w:color w:val="FFFFFF" w:themeColor="background1"/>
    </w:rPr>
  </w:style>
  <w:style w:type="paragraph" w:styleId="Kopfzeile">
    <w:name w:val="header"/>
    <w:basedOn w:val="Standard"/>
    <w:link w:val="KopfzeileZeichen"/>
    <w:uiPriority w:val="99"/>
    <w:unhideWhenUsed/>
    <w:pPr>
      <w:tabs>
        <w:tab w:val="center" w:pos="4680"/>
        <w:tab w:val="right" w:pos="9360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Pr>
      <w:color w:val="262626" w:themeColor="text1" w:themeTint="D9"/>
      <w:sz w:val="22"/>
    </w:rPr>
  </w:style>
  <w:style w:type="paragraph" w:styleId="Fuzeile">
    <w:name w:val="footer"/>
    <w:basedOn w:val="Standard"/>
    <w:link w:val="FuzeileZeichen"/>
    <w:uiPriority w:val="99"/>
    <w:unhideWhenUsed/>
    <w:pPr>
      <w:tabs>
        <w:tab w:val="center" w:pos="4680"/>
        <w:tab w:val="right" w:pos="9360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Pr>
      <w:color w:val="262626" w:themeColor="text1" w:themeTint="D9"/>
      <w:sz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color w:val="262626" w:themeColor="text1" w:themeTint="D9"/>
      <w:sz w:val="22"/>
    </w:rPr>
  </w:style>
  <w:style w:type="paragraph" w:styleId="berschrift1">
    <w:name w:val="heading 1"/>
    <w:basedOn w:val="Standard"/>
    <w:link w:val="berschrift1Zeichen"/>
    <w:uiPriority w:val="9"/>
    <w:qFormat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link w:val="TitelZeichen"/>
    <w:uiPriority w:val="9"/>
    <w:qFormat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elZeichen">
    <w:name w:val="Titel Zeichen"/>
    <w:basedOn w:val="Absatzstandardschriftart"/>
    <w:link w:val="Titel"/>
    <w:uiPriority w:val="9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Untertitel">
    <w:name w:val="Subtitle"/>
    <w:basedOn w:val="Standard"/>
    <w:link w:val="UntertitelZeichen"/>
    <w:uiPriority w:val="9"/>
    <w:qFormat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UntertitelZeichen">
    <w:name w:val="Untertitel Zeichen"/>
    <w:basedOn w:val="Absatzstandardschriftart"/>
    <w:link w:val="Untertitel"/>
    <w:uiPriority w:val="9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berschrift2Zeichen">
    <w:name w:val="Überschrift 2 Zeichen"/>
    <w:basedOn w:val="Absatzstandardschriftart"/>
    <w:link w:val="berschrift2"/>
    <w:uiPriority w:val="9"/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character" w:customStyle="1" w:styleId="berschrift3Zeichen">
    <w:name w:val="Überschrift 3 Zeichen"/>
    <w:basedOn w:val="Absatzstandardschriftart"/>
    <w:link w:val="berschrift3"/>
    <w:uiPriority w:val="9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Standard"/>
    <w:uiPriority w:val="9"/>
    <w:unhideWhenUsed/>
    <w:qFormat/>
    <w:pPr>
      <w:jc w:val="center"/>
    </w:pPr>
    <w:rPr>
      <w:iCs/>
      <w:color w:val="auto"/>
    </w:rPr>
  </w:style>
  <w:style w:type="character" w:customStyle="1" w:styleId="berschrift1Zeichen">
    <w:name w:val="Überschrift 1 Zeichen"/>
    <w:basedOn w:val="Absatzstandardschriftart"/>
    <w:link w:val="berschrift1"/>
    <w:uiPriority w:val="9"/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customStyle="1" w:styleId="ContactDetails">
    <w:name w:val="Contact Details"/>
    <w:basedOn w:val="Standard"/>
    <w:uiPriority w:val="9"/>
    <w:qFormat/>
    <w:rPr>
      <w:b/>
      <w:color w:val="FFFFFF" w:themeColor="background1"/>
    </w:rPr>
  </w:style>
  <w:style w:type="paragraph" w:styleId="Kopfzeile">
    <w:name w:val="header"/>
    <w:basedOn w:val="Standard"/>
    <w:link w:val="KopfzeileZeichen"/>
    <w:uiPriority w:val="99"/>
    <w:unhideWhenUsed/>
    <w:pPr>
      <w:tabs>
        <w:tab w:val="center" w:pos="4680"/>
        <w:tab w:val="right" w:pos="9360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Pr>
      <w:color w:val="262626" w:themeColor="text1" w:themeTint="D9"/>
      <w:sz w:val="22"/>
    </w:rPr>
  </w:style>
  <w:style w:type="paragraph" w:styleId="Fuzeile">
    <w:name w:val="footer"/>
    <w:basedOn w:val="Standard"/>
    <w:link w:val="FuzeileZeichen"/>
    <w:uiPriority w:val="99"/>
    <w:unhideWhenUsed/>
    <w:pPr>
      <w:tabs>
        <w:tab w:val="center" w:pos="4680"/>
        <w:tab w:val="right" w:pos="9360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Pr>
      <w:color w:val="262626" w:themeColor="text1" w:themeTint="D9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SUN:Applications:Microsoft%20Office%202011:Office:Media:Vorlagen:Layoutansicht%20fu&#776;r%20Vero&#776;ffentlichungen:Flugbla&#776;tter:Verkaufsflugblatt.dotx" TargetMode="External"/></Relationships>
</file>

<file path=word/theme/theme1.xml><?xml version="1.0" encoding="utf-8"?>
<a:theme xmlns:a="http://schemas.openxmlformats.org/drawingml/2006/main" name="Summer">
  <a:themeElements>
    <a:clrScheme name="Sale Flyer">
      <a:dk1>
        <a:sysClr val="windowText" lastClr="000000"/>
      </a:dk1>
      <a:lt1>
        <a:sysClr val="window" lastClr="FFFFFF"/>
      </a:lt1>
      <a:dk2>
        <a:srgbClr val="D16207"/>
      </a:dk2>
      <a:lt2>
        <a:srgbClr val="F0B31E"/>
      </a:lt2>
      <a:accent1>
        <a:srgbClr val="BE1E2D"/>
      </a:accent1>
      <a:accent2>
        <a:srgbClr val="51C2A9"/>
      </a:accent2>
      <a:accent3>
        <a:srgbClr val="7EC251"/>
      </a:accent3>
      <a:accent4>
        <a:srgbClr val="E1DC53"/>
      </a:accent4>
      <a:accent5>
        <a:srgbClr val="B54721"/>
      </a:accent5>
      <a:accent6>
        <a:srgbClr val="A16BB1"/>
      </a:accent6>
      <a:hlink>
        <a:srgbClr val="A40A06"/>
      </a:hlink>
      <a:folHlink>
        <a:srgbClr val="837F16"/>
      </a:folHlink>
    </a:clrScheme>
    <a:fontScheme name="Summer">
      <a:maj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ajorFont>
      <a:min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inorFont>
    </a:fontScheme>
    <a:fmtScheme name="Summer">
      <a:fillStyleLst>
        <a:solidFill>
          <a:schemeClr val="phClr"/>
        </a:solidFill>
        <a:solidFill>
          <a:schemeClr val="phClr">
            <a:tint val="90000"/>
            <a:satMod val="135000"/>
          </a:schemeClr>
        </a:solidFill>
        <a:solidFill>
          <a:schemeClr val="phClr">
            <a:shade val="80000"/>
            <a:satMod val="110000"/>
          </a:schemeClr>
        </a:solidFill>
      </a:fillStyleLst>
      <a:lnStyleLst>
        <a:ln w="9525" cap="flat" cmpd="sng" algn="ctr">
          <a:solidFill>
            <a:schemeClr val="phClr">
              <a:satMod val="135000"/>
            </a:schemeClr>
          </a:solidFill>
          <a:prstDash val="solid"/>
        </a:ln>
        <a:ln w="25400" cap="flat" cmpd="sng" algn="ctr">
          <a:solidFill>
            <a:schemeClr val="phClr">
              <a:satMod val="150000"/>
            </a:schemeClr>
          </a:solidFill>
          <a:prstDash val="solid"/>
        </a:ln>
        <a:ln w="38100" cap="flat" cmpd="sng" algn="ctr">
          <a:solidFill>
            <a:schemeClr val="phClr"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76200" sx="101000" sy="101000" algn="ctr" rotWithShape="0">
              <a:srgbClr val="000000">
                <a:alpha val="50000"/>
              </a:srgbClr>
            </a:outerShdw>
            <a:reflection blurRad="12700" stA="20000" endPos="35000" dist="63500" dir="5400000" sy="-100000" rotWithShape="0"/>
          </a:effectLst>
        </a:effectStyle>
        <a:effectStyle>
          <a:effectLst>
            <a:outerShdw blurRad="127000" sx="103000" sy="103000" algn="ctr" rotWithShape="0">
              <a:srgbClr val="FFFFFF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1200000"/>
            </a:lightRig>
          </a:scene3d>
          <a:sp3d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/>
            </a:gs>
            <a:gs pos="100000">
              <a:schemeClr val="tx2"/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Verkaufsflugblatt.dotx</Template>
  <TotalTime>0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 Kuhlmann</dc:creator>
  <cp:keywords/>
  <dc:description/>
  <cp:lastModifiedBy>Philipp Kuhlmann</cp:lastModifiedBy>
  <cp:revision>3</cp:revision>
  <cp:lastPrinted>2013-11-23T12:43:00Z</cp:lastPrinted>
  <dcterms:created xsi:type="dcterms:W3CDTF">2013-11-23T12:43:00Z</dcterms:created>
  <dcterms:modified xsi:type="dcterms:W3CDTF">2013-11-23T12:46:00Z</dcterms:modified>
  <cp:category/>
</cp:coreProperties>
</file>